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:rsidR="001F2C51" w:rsidRPr="009807A8" w:rsidRDefault="00323EB5" w:rsidP="00F22E68">
      <w:pPr>
        <w:jc w:val="right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 w:hint="cs"/>
          <w:bCs/>
          <w:sz w:val="22"/>
          <w:szCs w:val="22"/>
          <w:u w:val="single"/>
          <w:rtl/>
        </w:rPr>
        <w:t>23.8.26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:rsidTr="007212C2">
        <w:tc>
          <w:tcPr>
            <w:tcW w:w="9178" w:type="dxa"/>
            <w:tcBorders>
              <w:bottom w:val="single" w:sz="4" w:space="0" w:color="auto"/>
            </w:tcBorders>
          </w:tcPr>
          <w:p w:rsidR="00D31606" w:rsidRDefault="00D31606" w:rsidP="00690B29">
            <w:pPr>
              <w:rPr>
                <w:rFonts w:ascii="SegoeUI" w:cs="David"/>
                <w:sz w:val="22"/>
                <w:szCs w:val="22"/>
                <w:rtl/>
              </w:rPr>
            </w:pPr>
          </w:p>
          <w:p w:rsidR="00BD1C49" w:rsidRDefault="00BD1C49" w:rsidP="00BD1C49">
            <w:pPr>
              <w:spacing w:line="360" w:lineRule="auto"/>
              <w:ind w:left="-57"/>
              <w:rPr>
                <w:rFonts w:cs="David"/>
                <w:rtl/>
              </w:rPr>
            </w:pPr>
            <w:r w:rsidRPr="007F7C01">
              <w:rPr>
                <w:rFonts w:cs="David" w:hint="cs"/>
                <w:rtl/>
              </w:rPr>
              <w:t xml:space="preserve">ההתקשרות המבוקשת עם חברת </w:t>
            </w:r>
            <w:proofErr w:type="spellStart"/>
            <w:r w:rsidRPr="007F7C01">
              <w:rPr>
                <w:rFonts w:cs="David" w:hint="cs"/>
                <w:rtl/>
              </w:rPr>
              <w:t>פוינטס</w:t>
            </w:r>
            <w:proofErr w:type="spellEnd"/>
            <w:r w:rsidRPr="007F7C01">
              <w:rPr>
                <w:rFonts w:cs="David" w:hint="cs"/>
                <w:rtl/>
              </w:rPr>
              <w:t xml:space="preserve"> מיפוי עסקי בע"מ הינה לצורך </w:t>
            </w:r>
            <w:r w:rsidRPr="007F7C01">
              <w:rPr>
                <w:rFonts w:cs="David"/>
                <w:rtl/>
              </w:rPr>
              <w:t>העשרת רשומות לקוח במידע דמוגרפי וסוציו</w:t>
            </w:r>
            <w:r>
              <w:rPr>
                <w:rFonts w:cs="David" w:hint="cs"/>
                <w:rtl/>
              </w:rPr>
              <w:t>-</w:t>
            </w:r>
            <w:r w:rsidRPr="007F7C01">
              <w:rPr>
                <w:rFonts w:cs="David"/>
                <w:rtl/>
              </w:rPr>
              <w:t xml:space="preserve">אקונומי תוך מתן אפשרות לביצוע פילוחים והצלבת נתונים בין מערכות </w:t>
            </w:r>
            <w:r w:rsidRPr="007F7C01">
              <w:rPr>
                <w:rFonts w:cs="David"/>
              </w:rPr>
              <w:t>BI</w:t>
            </w:r>
            <w:r w:rsidRPr="007F7C01">
              <w:rPr>
                <w:rFonts w:cs="David"/>
                <w:rtl/>
              </w:rPr>
              <w:t xml:space="preserve"> ו  </w:t>
            </w:r>
            <w:r w:rsidRPr="007F7C01">
              <w:rPr>
                <w:rFonts w:cs="David"/>
              </w:rPr>
              <w:t>GIS</w:t>
            </w:r>
            <w:r w:rsidRPr="007F7C01">
              <w:rPr>
                <w:rFonts w:cs="David" w:hint="cs"/>
                <w:rtl/>
              </w:rPr>
              <w:t xml:space="preserve"> . </w:t>
            </w:r>
          </w:p>
          <w:p w:rsidR="00BD1C49" w:rsidRPr="00F62D7B" w:rsidRDefault="00BD1C49" w:rsidP="00BD1C49">
            <w:pPr>
              <w:spacing w:line="360" w:lineRule="auto"/>
              <w:ind w:left="-57"/>
              <w:rPr>
                <w:rFonts w:ascii="SegoeUI" w:cs="David"/>
                <w:sz w:val="22"/>
                <w:szCs w:val="22"/>
                <w:rtl/>
              </w:rPr>
            </w:pPr>
            <w:r>
              <w:rPr>
                <w:rFonts w:cs="David" w:hint="cs"/>
                <w:rtl/>
              </w:rPr>
              <w:t xml:space="preserve">מתן יכולות אלו מאפשרות </w:t>
            </w:r>
            <w:r w:rsidRPr="00464AD6">
              <w:rPr>
                <w:rFonts w:cs="David"/>
                <w:rtl/>
              </w:rPr>
              <w:t xml:space="preserve">למשרד הסתכלות רחבה </w:t>
            </w:r>
            <w:r>
              <w:rPr>
                <w:rFonts w:cs="David" w:hint="cs"/>
                <w:rtl/>
              </w:rPr>
              <w:t xml:space="preserve">יותר </w:t>
            </w:r>
            <w:r w:rsidRPr="00464AD6">
              <w:rPr>
                <w:rFonts w:cs="David"/>
                <w:rtl/>
              </w:rPr>
              <w:t xml:space="preserve">על תמונת פריסת השירותים והאוכלוסיות השונות </w:t>
            </w:r>
            <w:r>
              <w:rPr>
                <w:rFonts w:cs="David" w:hint="cs"/>
                <w:rtl/>
              </w:rPr>
              <w:t>ב</w:t>
            </w:r>
            <w:r w:rsidRPr="00464AD6">
              <w:rPr>
                <w:rFonts w:cs="David"/>
                <w:rtl/>
              </w:rPr>
              <w:t>שימוש במידע מרחבי תומך</w:t>
            </w:r>
            <w:r>
              <w:rPr>
                <w:rFonts w:cs="David" w:hint="cs"/>
                <w:rtl/>
              </w:rPr>
              <w:t xml:space="preserve">, תוך כדי </w:t>
            </w:r>
            <w:r w:rsidRPr="00464AD6">
              <w:rPr>
                <w:rFonts w:cs="David"/>
                <w:rtl/>
              </w:rPr>
              <w:t xml:space="preserve">הטמעה </w:t>
            </w:r>
            <w:r>
              <w:rPr>
                <w:rFonts w:cs="David" w:hint="cs"/>
                <w:rtl/>
              </w:rPr>
              <w:t>ב</w:t>
            </w:r>
            <w:r w:rsidRPr="00464AD6">
              <w:rPr>
                <w:rFonts w:cs="David"/>
                <w:rtl/>
              </w:rPr>
              <w:t xml:space="preserve">מערכת </w:t>
            </w:r>
            <w:r w:rsidRPr="00464AD6">
              <w:rPr>
                <w:rFonts w:cs="David"/>
              </w:rPr>
              <w:t>BI</w:t>
            </w:r>
            <w:r w:rsidRPr="00464AD6">
              <w:rPr>
                <w:rFonts w:cs="David"/>
                <w:rtl/>
              </w:rPr>
              <w:t xml:space="preserve"> </w:t>
            </w:r>
            <w:proofErr w:type="spellStart"/>
            <w:r w:rsidRPr="00464AD6">
              <w:rPr>
                <w:rFonts w:cs="David"/>
                <w:rtl/>
              </w:rPr>
              <w:t>המתכללת</w:t>
            </w:r>
            <w:proofErr w:type="spellEnd"/>
            <w:r w:rsidRPr="00464AD6">
              <w:rPr>
                <w:rFonts w:cs="David"/>
                <w:rtl/>
              </w:rPr>
              <w:t xml:space="preserve"> את כלל הנתונים הקיימים במשרד</w:t>
            </w:r>
            <w:r>
              <w:rPr>
                <w:rFonts w:cs="David" w:hint="cs"/>
                <w:rtl/>
              </w:rPr>
              <w:t xml:space="preserve"> .</w:t>
            </w:r>
          </w:p>
          <w:p w:rsidR="00044D0D" w:rsidRDefault="00044D0D" w:rsidP="00665388">
            <w:pPr>
              <w:rPr>
                <w:rFonts w:cs="David"/>
                <w:rtl/>
              </w:rPr>
            </w:pPr>
          </w:p>
          <w:p w:rsidR="00044D0D" w:rsidRPr="00665388" w:rsidRDefault="00044D0D" w:rsidP="00665388">
            <w:pPr>
              <w:rPr>
                <w:rFonts w:cs="David"/>
                <w:rtl/>
              </w:rPr>
            </w:pPr>
          </w:p>
        </w:tc>
      </w:tr>
    </w:tbl>
    <w:p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690B29" w:rsidRPr="00AA290D" w:rsidRDefault="00D31606" w:rsidP="00690B2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>: (סמן מקום המתאים)</w:t>
      </w:r>
      <w:r w:rsidR="00690B29">
        <w:rPr>
          <w:rFonts w:ascii="Arial" w:hAnsi="Arial" w:cs="Arial" w:hint="cs"/>
          <w:b/>
          <w:sz w:val="22"/>
          <w:szCs w:val="22"/>
          <w:rtl/>
        </w:rPr>
        <w:t xml:space="preserve">: </w:t>
      </w:r>
      <w:r w:rsidR="00690B29">
        <w:rPr>
          <w:rFonts w:hint="cs"/>
          <w:rtl/>
        </w:rPr>
        <w:t xml:space="preserve">טובין / </w:t>
      </w:r>
      <w:r w:rsidR="00690B29" w:rsidRPr="00DA6903">
        <w:rPr>
          <w:rFonts w:hint="cs"/>
          <w:b/>
          <w:bCs/>
          <w:u w:val="single"/>
          <w:rtl/>
        </w:rPr>
        <w:t>שירותים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9807A8" w:rsidRDefault="00F36F21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 w:rsidRPr="00F36F21">
              <w:rPr>
                <w:rFonts w:asciiTheme="minorHAnsi" w:hAnsiTheme="minorHAnsi" w:cs="Arial"/>
                <w:b/>
                <w:sz w:val="22"/>
                <w:szCs w:val="22"/>
                <w:rtl/>
              </w:rPr>
              <w:t>פוינטס</w:t>
            </w:r>
            <w:proofErr w:type="spellEnd"/>
            <w:r w:rsidRPr="00F36F21">
              <w:rPr>
                <w:rFonts w:asciiTheme="minorHAnsi" w:hAnsiTheme="minorHAnsi" w:cs="Arial"/>
                <w:b/>
                <w:sz w:val="22"/>
                <w:szCs w:val="22"/>
                <w:rtl/>
              </w:rPr>
              <w:t xml:space="preserve"> מיפוי עסקי בע"מ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9807A8" w:rsidRDefault="00F36F21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MT" w:cs="ArialMT"/>
                <w:sz w:val="22"/>
                <w:szCs w:val="22"/>
              </w:rPr>
              <w:t>512187667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85391A" w:rsidRDefault="00323EB5" w:rsidP="00136D8C">
            <w:pPr>
              <w:rPr>
                <w:rFonts w:asciiTheme="minorHAnsi" w:hAnsiTheme="minorHAnsi" w:cs="Arial"/>
                <w:b/>
                <w:sz w:val="22"/>
                <w:szCs w:val="22"/>
                <w:rtl/>
              </w:rPr>
            </w:pPr>
            <w:r>
              <w:rPr>
                <w:rFonts w:asciiTheme="minorHAnsi" w:hAnsiTheme="minorHAnsi" w:cs="Arial" w:hint="cs"/>
                <w:b/>
                <w:sz w:val="22"/>
                <w:szCs w:val="22"/>
                <w:rtl/>
              </w:rPr>
              <w:t>147,000 ₪ לפני מע"מ [173,460 ₪ כולל מע"מ]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F36F21" w:rsidP="009801D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36F21">
              <w:rPr>
                <w:rFonts w:ascii="Arial" w:hAnsi="Arial" w:cs="Arial" w:hint="cs"/>
                <w:b/>
                <w:sz w:val="22"/>
                <w:szCs w:val="22"/>
                <w:rtl/>
              </w:rPr>
              <w:t>1.1.202</w:t>
            </w:r>
            <w:r w:rsidR="00323EB5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r w:rsidRPr="00F36F21">
              <w:rPr>
                <w:rFonts w:ascii="Arial" w:hAnsi="Arial" w:cs="Arial" w:hint="cs"/>
                <w:b/>
                <w:sz w:val="22"/>
                <w:szCs w:val="22"/>
                <w:rtl/>
              </w:rPr>
              <w:t>-31.12.202</w:t>
            </w:r>
            <w:r w:rsidR="00323EB5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:rsidR="00D31606" w:rsidRPr="00AA290D" w:rsidRDefault="00D31606" w:rsidP="00D31606">
      <w:pPr>
        <w:rPr>
          <w:rFonts w:ascii="Arial" w:hAnsi="Arial" w:cs="Arial"/>
          <w:bCs/>
          <w:rtl/>
        </w:rPr>
      </w:pPr>
    </w:p>
    <w:p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:rsidTr="00BC05CF">
        <w:tc>
          <w:tcPr>
            <w:tcW w:w="9286" w:type="dxa"/>
            <w:shd w:val="clear" w:color="auto" w:fill="auto"/>
          </w:tcPr>
          <w:p w:rsidR="00D31606" w:rsidRPr="003B24C4" w:rsidRDefault="00D31606" w:rsidP="003B24C4">
            <w:pPr>
              <w:spacing w:before="2" w:after="2"/>
              <w:rPr>
                <w:rFonts w:cs="David"/>
                <w:rtl/>
              </w:rPr>
            </w:pPr>
          </w:p>
          <w:p w:rsidR="00BD1C49" w:rsidRDefault="00BD1C49" w:rsidP="00BD1C49">
            <w:pPr>
              <w:spacing w:line="360" w:lineRule="auto"/>
              <w:ind w:left="-57"/>
              <w:rPr>
                <w:rFonts w:cs="David"/>
                <w:rtl/>
              </w:rPr>
            </w:pPr>
            <w:r w:rsidRPr="007F7C01">
              <w:rPr>
                <w:rFonts w:cs="David"/>
                <w:rtl/>
              </w:rPr>
              <w:t xml:space="preserve">חברת </w:t>
            </w:r>
            <w:proofErr w:type="spellStart"/>
            <w:r w:rsidRPr="007F7C01">
              <w:rPr>
                <w:rFonts w:cs="David"/>
                <w:rtl/>
              </w:rPr>
              <w:t>פוינט</w:t>
            </w:r>
            <w:r w:rsidRPr="007F7C01">
              <w:rPr>
                <w:rFonts w:cs="David" w:hint="cs"/>
                <w:rtl/>
              </w:rPr>
              <w:t>ס</w:t>
            </w:r>
            <w:proofErr w:type="spellEnd"/>
            <w:r w:rsidRPr="007F7C01">
              <w:rPr>
                <w:rFonts w:cs="David"/>
                <w:rtl/>
              </w:rPr>
              <w:t xml:space="preserve"> הינה החברה היחידה בשוק הרלוונטי המאפשרת ניתוחיים דמוגרפים מרחביים </w:t>
            </w:r>
            <w:r w:rsidRPr="007F7C01">
              <w:rPr>
                <w:rFonts w:cs="David" w:hint="cs"/>
                <w:rtl/>
              </w:rPr>
              <w:t xml:space="preserve">עדכניים </w:t>
            </w:r>
            <w:r w:rsidRPr="007F7C01">
              <w:rPr>
                <w:rFonts w:cs="David"/>
                <w:rtl/>
              </w:rPr>
              <w:t>ע"פ דרישות המשרד והטמעתם במערכות המידע הקיימות</w:t>
            </w:r>
            <w:r w:rsidRPr="007F7C01">
              <w:rPr>
                <w:rFonts w:cs="David" w:hint="cs"/>
                <w:rtl/>
              </w:rPr>
              <w:t xml:space="preserve">, </w:t>
            </w:r>
            <w:r w:rsidRPr="007F7C01">
              <w:rPr>
                <w:rFonts w:cs="David"/>
                <w:rtl/>
              </w:rPr>
              <w:t>וכן מאפשרת הצלבת נתונים בין מערכות מידע שונות</w:t>
            </w:r>
            <w:r>
              <w:rPr>
                <w:rFonts w:cs="David" w:hint="cs"/>
                <w:rtl/>
              </w:rPr>
              <w:t>,</w:t>
            </w:r>
            <w:r w:rsidRPr="007F7C01">
              <w:rPr>
                <w:rFonts w:cs="David" w:hint="cs"/>
                <w:rtl/>
              </w:rPr>
              <w:t xml:space="preserve"> </w:t>
            </w:r>
            <w:r>
              <w:rPr>
                <w:rFonts w:cs="David" w:hint="cs"/>
                <w:rtl/>
              </w:rPr>
              <w:t xml:space="preserve">באיכות ובתדירות עדכון שלא קיימים בלמ"ס או בשום גורם אחר עבור. אלו </w:t>
            </w:r>
            <w:r w:rsidRPr="00464AD6">
              <w:rPr>
                <w:rFonts w:cs="David"/>
                <w:rtl/>
              </w:rPr>
              <w:t xml:space="preserve">הן שכבות ייחודיות ובלעדיות </w:t>
            </w:r>
            <w:r>
              <w:rPr>
                <w:rFonts w:cs="David" w:hint="cs"/>
                <w:rtl/>
              </w:rPr>
              <w:t>לחברה ו</w:t>
            </w:r>
            <w:r w:rsidRPr="00464AD6">
              <w:rPr>
                <w:rFonts w:cs="David"/>
                <w:rtl/>
              </w:rPr>
              <w:t>המהוות קניין רוחני של החברה ואינן קיימות אצל אף גורם אחר. שכבות אלו</w:t>
            </w:r>
            <w:r>
              <w:rPr>
                <w:rFonts w:cs="David" w:hint="cs"/>
                <w:rtl/>
              </w:rPr>
              <w:t xml:space="preserve"> יאפשרו ל</w:t>
            </w:r>
            <w:r w:rsidRPr="00464AD6">
              <w:rPr>
                <w:rFonts w:cs="David"/>
                <w:rtl/>
              </w:rPr>
              <w:t xml:space="preserve">משרד הבנה </w:t>
            </w:r>
            <w:r>
              <w:rPr>
                <w:rFonts w:cs="David" w:hint="cs"/>
                <w:rtl/>
              </w:rPr>
              <w:t xml:space="preserve">טובה יותר </w:t>
            </w:r>
            <w:r w:rsidRPr="00464AD6">
              <w:rPr>
                <w:rFonts w:cs="David"/>
                <w:rtl/>
              </w:rPr>
              <w:t>אודות האוכלוסיות השונות</w:t>
            </w:r>
            <w:r>
              <w:rPr>
                <w:rFonts w:cs="David" w:hint="cs"/>
                <w:rtl/>
              </w:rPr>
              <w:t xml:space="preserve"> </w:t>
            </w:r>
            <w:r w:rsidRPr="00464AD6">
              <w:rPr>
                <w:rFonts w:cs="David"/>
                <w:rtl/>
              </w:rPr>
              <w:t>מאגר מידע המציג תמונה כוללת של אורח החיים</w:t>
            </w:r>
            <w:r>
              <w:rPr>
                <w:rFonts w:cs="David" w:hint="cs"/>
                <w:rtl/>
              </w:rPr>
              <w:t xml:space="preserve"> </w:t>
            </w:r>
            <w:r w:rsidRPr="00464AD6">
              <w:rPr>
                <w:rFonts w:cs="David"/>
                <w:rtl/>
              </w:rPr>
              <w:t>ושיפור החיים בישראל</w:t>
            </w:r>
            <w:r>
              <w:rPr>
                <w:rFonts w:cs="David" w:hint="cs"/>
                <w:rtl/>
              </w:rPr>
              <w:t xml:space="preserve"> למתן שירות מתאים יותר לאוכלוסיות הרווחה</w:t>
            </w:r>
            <w:r w:rsidRPr="00464AD6">
              <w:rPr>
                <w:rFonts w:cs="David"/>
                <w:rtl/>
              </w:rPr>
              <w:t>.</w:t>
            </w:r>
          </w:p>
          <w:p w:rsidR="00BD1C49" w:rsidRDefault="00D206A6" w:rsidP="00D206A6">
            <w:pPr>
              <w:spacing w:line="360" w:lineRule="auto"/>
              <w:ind w:left="-5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יצוין כי בעבר, בהמשך לבדיקות שביצענו, איתרנו חברה מתחרה ורכשנו את המוצר</w:t>
            </w:r>
            <w:r w:rsidR="00C93032">
              <w:rPr>
                <w:rFonts w:cs="David" w:hint="cs"/>
                <w:rtl/>
              </w:rPr>
              <w:t xml:space="preserve"> של חברה זו</w:t>
            </w:r>
            <w:r>
              <w:rPr>
                <w:rFonts w:cs="David" w:hint="cs"/>
                <w:rtl/>
              </w:rPr>
              <w:t xml:space="preserve">, אך </w:t>
            </w:r>
            <w:r w:rsidR="00A240D8">
              <w:rPr>
                <w:rFonts w:cs="David" w:hint="cs"/>
                <w:rtl/>
              </w:rPr>
              <w:t xml:space="preserve">בהמשך התברר כי </w:t>
            </w:r>
            <w:r>
              <w:rPr>
                <w:rFonts w:cs="David" w:hint="cs"/>
                <w:rtl/>
              </w:rPr>
              <w:t xml:space="preserve">המוצר אינו עומד בציפיות, לכן חזרנו לחברת </w:t>
            </w:r>
            <w:proofErr w:type="spellStart"/>
            <w:r>
              <w:rPr>
                <w:rFonts w:cs="David" w:hint="cs"/>
                <w:rtl/>
              </w:rPr>
              <w:t>פוינטס</w:t>
            </w:r>
            <w:proofErr w:type="spellEnd"/>
            <w:r>
              <w:rPr>
                <w:rFonts w:cs="David" w:hint="cs"/>
                <w:rtl/>
              </w:rPr>
              <w:t>.</w:t>
            </w:r>
          </w:p>
          <w:p w:rsidR="00377DBA" w:rsidRDefault="00377DBA" w:rsidP="00D206A6">
            <w:pPr>
              <w:spacing w:line="360" w:lineRule="auto"/>
              <w:ind w:left="-5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בדיקות חוזרות בנושא נעשו בתקופה האחרונה</w:t>
            </w:r>
          </w:p>
          <w:p w:rsidR="00665388" w:rsidRPr="003B24C4" w:rsidRDefault="00044D0D" w:rsidP="00044D0D">
            <w:pPr>
              <w:spacing w:before="2" w:after="2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לפיכך, הספק </w:t>
            </w:r>
            <w:proofErr w:type="spellStart"/>
            <w:r w:rsidR="00AE7C3C">
              <w:rPr>
                <w:rFonts w:cs="David" w:hint="cs"/>
                <w:rtl/>
              </w:rPr>
              <w:t>פוינטס</w:t>
            </w:r>
            <w:proofErr w:type="spellEnd"/>
            <w:r w:rsidR="00AE7C3C">
              <w:rPr>
                <w:rFonts w:cs="David" w:hint="cs"/>
                <w:rtl/>
              </w:rPr>
              <w:t xml:space="preserve"> </w:t>
            </w:r>
            <w:r>
              <w:rPr>
                <w:rFonts w:cs="David" w:hint="cs"/>
                <w:rtl/>
              </w:rPr>
              <w:t xml:space="preserve">הינו יחיד </w:t>
            </w:r>
            <w:r w:rsidR="00665388">
              <w:rPr>
                <w:rFonts w:cs="David" w:hint="cs"/>
                <w:rtl/>
              </w:rPr>
              <w:t>לנושא.</w:t>
            </w:r>
          </w:p>
          <w:p w:rsidR="002A56F2" w:rsidRPr="003B24C4" w:rsidRDefault="002A56F2" w:rsidP="003B24C4">
            <w:pPr>
              <w:spacing w:before="2" w:after="2"/>
              <w:rPr>
                <w:rFonts w:cs="David"/>
                <w:rtl/>
              </w:rPr>
            </w:pPr>
          </w:p>
        </w:tc>
      </w:tr>
    </w:tbl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:rsidR="00C201B0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C201B0" w:rsidRDefault="00C201B0" w:rsidP="00D31606">
      <w:pPr>
        <w:rPr>
          <w:rFonts w:ascii="Arial" w:hAnsi="Arial" w:cs="Arial"/>
          <w:b/>
          <w:sz w:val="22"/>
          <w:szCs w:val="22"/>
          <w:rtl/>
        </w:rPr>
      </w:pPr>
    </w:p>
    <w:p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fc"/>
        <w:bidiVisual/>
        <w:tblW w:w="0" w:type="auto"/>
        <w:tblLook w:val="04A0" w:firstRow="1" w:lastRow="0" w:firstColumn="1" w:lastColumn="0" w:noHBand="0" w:noVBand="1"/>
      </w:tblPr>
      <w:tblGrid>
        <w:gridCol w:w="3107"/>
        <w:gridCol w:w="3108"/>
        <w:gridCol w:w="3108"/>
      </w:tblGrid>
      <w:tr w:rsidR="00952ECD" w:rsidTr="002A56F2">
        <w:tc>
          <w:tcPr>
            <w:tcW w:w="3107" w:type="dxa"/>
          </w:tcPr>
          <w:p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שם מלא</w:t>
            </w:r>
          </w:p>
        </w:tc>
        <w:tc>
          <w:tcPr>
            <w:tcW w:w="3108" w:type="dxa"/>
          </w:tcPr>
          <w:p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תפקיד</w:t>
            </w:r>
          </w:p>
        </w:tc>
        <w:tc>
          <w:tcPr>
            <w:tcW w:w="3108" w:type="dxa"/>
          </w:tcPr>
          <w:p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חתימה</w:t>
            </w:r>
          </w:p>
        </w:tc>
      </w:tr>
      <w:tr w:rsidR="00952ECD" w:rsidTr="008A15B3">
        <w:tc>
          <w:tcPr>
            <w:tcW w:w="3107" w:type="dxa"/>
            <w:vAlign w:val="center"/>
          </w:tcPr>
          <w:p w:rsidR="009807A8" w:rsidRPr="00A00230" w:rsidRDefault="00044D0D" w:rsidP="007E22D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יניב שפיצר</w:t>
            </w:r>
          </w:p>
        </w:tc>
        <w:tc>
          <w:tcPr>
            <w:tcW w:w="3108" w:type="dxa"/>
            <w:vAlign w:val="center"/>
          </w:tcPr>
          <w:p w:rsidR="002A56F2" w:rsidRPr="003D12AD" w:rsidRDefault="00044D0D" w:rsidP="0051053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44D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מנהל תחום דאטה, </w:t>
            </w:r>
            <w:r w:rsidRPr="00044D0D">
              <w:rPr>
                <w:rFonts w:ascii="Arial" w:hAnsi="Arial" w:cs="Arial"/>
                <w:b/>
                <w:sz w:val="22"/>
                <w:szCs w:val="22"/>
              </w:rPr>
              <w:t>AI</w:t>
            </w:r>
            <w:r w:rsidRPr="00044D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044D0D">
              <w:rPr>
                <w:rFonts w:ascii="Arial" w:hAnsi="Arial" w:cs="Arial"/>
                <w:b/>
                <w:sz w:val="22"/>
                <w:szCs w:val="22"/>
                <w:rtl/>
              </w:rPr>
              <w:t>ואנליטיקה</w:t>
            </w:r>
            <w:proofErr w:type="spellEnd"/>
          </w:p>
        </w:tc>
        <w:tc>
          <w:tcPr>
            <w:tcW w:w="3108" w:type="dxa"/>
          </w:tcPr>
          <w:p w:rsidR="002A56F2" w:rsidRPr="00A00230" w:rsidRDefault="00807A7D" w:rsidP="002A56F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12704B8A" wp14:editId="7233C444">
                  <wp:extent cx="1266825" cy="285184"/>
                  <wp:effectExtent l="0" t="0" r="0" b="635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יניב חתימה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59" cy="29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:rsidR="002A56F2" w:rsidRPr="00AA290D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p w:rsidR="00D31606" w:rsidRPr="00D31606" w:rsidRDefault="00D31606" w:rsidP="00D31606">
      <w:pPr>
        <w:rPr>
          <w:rtl/>
        </w:rPr>
      </w:pPr>
    </w:p>
    <w:sectPr w:rsidR="00D31606" w:rsidRPr="00D31606" w:rsidSect="00A354F2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FEC" w:rsidRDefault="00664FEC">
      <w:r>
        <w:separator/>
      </w:r>
    </w:p>
  </w:endnote>
  <w:endnote w:type="continuationSeparator" w:id="0">
    <w:p w:rsidR="00664FEC" w:rsidRDefault="0066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">
    <w:altName w:val="Lucida Sans Unicode"/>
    <w:charset w:val="00"/>
    <w:family w:val="swiss"/>
    <w:pitch w:val="variable"/>
    <w:sig w:usb0="00000001" w:usb1="5000204A" w:usb2="00000000" w:usb3="00000000" w:csb0="0000009F" w:csb1="00000000"/>
  </w:font>
  <w:font w:name="HP_RosenbergSki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SegoeUI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ssistant">
    <w:altName w:val="Courier New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F18" w:rsidRDefault="00714F1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714F18" w:rsidRPr="00D02A79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:rsidR="00714F18" w:rsidRPr="00E61709" w:rsidRDefault="00714F1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3F476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14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.04.2024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:rsidR="00714F18" w:rsidRPr="00CC1DC6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אלון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קינסט</w:t>
          </w:r>
          <w:proofErr w:type="spellEnd"/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:rsidR="00714F18" w:rsidRPr="00E61709" w:rsidRDefault="00714F1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 הרכש הממשלתי</w:t>
          </w:r>
        </w:p>
      </w:tc>
    </w:tr>
    <w:tr w:rsidR="00714F18" w:rsidRPr="00C85CA4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:rsidR="00714F18" w:rsidRPr="00C85CA4" w:rsidRDefault="00714F1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714F18" w:rsidRPr="00E61709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639F53F3" wp14:editId="7264748E">
                <wp:extent cx="252000" cy="252000"/>
                <wp:effectExtent l="0" t="0" r="0" b="0"/>
                <wp:docPr id="1748427940" name="תמונה 1748427940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:rsidR="00714F18" w:rsidRPr="00E61709" w:rsidRDefault="00664FEC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2D85F47" wp14:editId="11CBEBA8">
                <wp:extent cx="252000" cy="252000"/>
                <wp:effectExtent l="0" t="0" r="0" b="0"/>
                <wp:docPr id="1122575761" name="תמונה 112257576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:rsidR="00714F18" w:rsidRPr="00E61709" w:rsidRDefault="00664FEC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571C3CBC" wp14:editId="7152D4AE">
                <wp:extent cx="252000" cy="252000"/>
                <wp:effectExtent l="0" t="0" r="0" b="0"/>
                <wp:docPr id="1289932389" name="תמונה 1289932389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:rsidR="00714F18" w:rsidRPr="00E61709" w:rsidRDefault="00664FEC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:rsidR="00714F18" w:rsidRPr="00E61709" w:rsidRDefault="00714F1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807A7D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807A7D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:rsidR="00714F18" w:rsidRPr="004A1039" w:rsidRDefault="00714F1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FEC" w:rsidRDefault="00664FEC">
      <w:r>
        <w:separator/>
      </w:r>
    </w:p>
  </w:footnote>
  <w:footnote w:type="continuationSeparator" w:id="0">
    <w:p w:rsidR="00664FEC" w:rsidRDefault="00664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714F18" w:rsidRPr="00D84715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53742286" wp14:editId="295D4A9E">
                <wp:extent cx="1396679" cy="266700"/>
                <wp:effectExtent l="0" t="0" r="0" b="0"/>
                <wp:docPr id="759758953" name="תמונה 759758953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714F18" w:rsidRPr="00D84715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:rsidR="00714F18" w:rsidRPr="00757A20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7B04645D" wp14:editId="728B433C">
                <wp:extent cx="541448" cy="457200"/>
                <wp:effectExtent l="0" t="0" r="0" b="0"/>
                <wp:docPr id="1464590267" name="תמונה 1464590267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:rsidR="00714F18" w:rsidRPr="00E61709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714F18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714F18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714F18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9</w:t>
                </w:r>
              </w:p>
            </w:tc>
          </w:tr>
        </w:tbl>
        <w:p w:rsidR="00714F18" w:rsidRPr="00757A20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714F18" w:rsidRPr="00D84715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:rsidR="00714F18" w:rsidRPr="004A1039" w:rsidRDefault="00714F1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B0195E"/>
    <w:multiLevelType w:val="multilevel"/>
    <w:tmpl w:val="C9BCC7F4"/>
    <w:numStyleLink w:val="a0"/>
  </w:abstractNum>
  <w:abstractNum w:abstractNumId="20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30"/>
  </w:num>
  <w:num w:numId="4">
    <w:abstractNumId w:val="36"/>
  </w:num>
  <w:num w:numId="5">
    <w:abstractNumId w:val="22"/>
  </w:num>
  <w:num w:numId="6">
    <w:abstractNumId w:val="32"/>
  </w:num>
  <w:num w:numId="7">
    <w:abstractNumId w:val="14"/>
  </w:num>
  <w:num w:numId="8">
    <w:abstractNumId w:val="40"/>
  </w:num>
  <w:num w:numId="9">
    <w:abstractNumId w:val="15"/>
  </w:num>
  <w:num w:numId="10">
    <w:abstractNumId w:val="29"/>
  </w:num>
  <w:num w:numId="11">
    <w:abstractNumId w:val="31"/>
  </w:num>
  <w:num w:numId="12">
    <w:abstractNumId w:val="25"/>
  </w:num>
  <w:num w:numId="13">
    <w:abstractNumId w:val="11"/>
  </w:num>
  <w:num w:numId="14">
    <w:abstractNumId w:val="17"/>
  </w:num>
  <w:num w:numId="15">
    <w:abstractNumId w:val="26"/>
  </w:num>
  <w:num w:numId="16">
    <w:abstractNumId w:val="6"/>
  </w:num>
  <w:num w:numId="17">
    <w:abstractNumId w:val="37"/>
  </w:num>
  <w:num w:numId="18">
    <w:abstractNumId w:val="22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0"/>
  </w:num>
  <w:num w:numId="24">
    <w:abstractNumId w:val="7"/>
  </w:num>
  <w:num w:numId="25">
    <w:abstractNumId w:val="5"/>
  </w:num>
  <w:num w:numId="26">
    <w:abstractNumId w:val="19"/>
  </w:num>
  <w:num w:numId="27">
    <w:abstractNumId w:val="38"/>
  </w:num>
  <w:num w:numId="28">
    <w:abstractNumId w:val="33"/>
  </w:num>
  <w:num w:numId="29">
    <w:abstractNumId w:val="9"/>
  </w:num>
  <w:num w:numId="30">
    <w:abstractNumId w:val="4"/>
  </w:num>
  <w:num w:numId="31">
    <w:abstractNumId w:val="10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6"/>
    <w:lvlOverride w:ilvl="0">
      <w:startOverride w:val="1"/>
    </w:lvlOverride>
  </w:num>
  <w:num w:numId="43">
    <w:abstractNumId w:val="39"/>
  </w:num>
  <w:num w:numId="44">
    <w:abstractNumId w:val="18"/>
  </w:num>
  <w:num w:numId="45">
    <w:abstractNumId w:val="20"/>
  </w:num>
  <w:num w:numId="46">
    <w:abstractNumId w:val="35"/>
  </w:num>
  <w:num w:numId="47">
    <w:abstractNumId w:val="21"/>
  </w:num>
  <w:num w:numId="48">
    <w:abstractNumId w:val="34"/>
  </w:num>
  <w:num w:numId="49">
    <w:abstractNumId w:val="13"/>
  </w:num>
  <w:num w:numId="50">
    <w:abstractNumId w:val="2"/>
  </w:num>
  <w:num w:numId="51">
    <w:abstractNumId w:val="2"/>
  </w:num>
  <w:num w:numId="52">
    <w:abstractNumId w:val="28"/>
  </w:num>
  <w:num w:numId="5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D4"/>
    <w:rsid w:val="000034FA"/>
    <w:rsid w:val="00011CAC"/>
    <w:rsid w:val="000135EA"/>
    <w:rsid w:val="0001361A"/>
    <w:rsid w:val="0002551F"/>
    <w:rsid w:val="00027D13"/>
    <w:rsid w:val="000310B4"/>
    <w:rsid w:val="0003515C"/>
    <w:rsid w:val="00036DC3"/>
    <w:rsid w:val="00043A7E"/>
    <w:rsid w:val="00044D0D"/>
    <w:rsid w:val="000504DC"/>
    <w:rsid w:val="00065A4A"/>
    <w:rsid w:val="0006656E"/>
    <w:rsid w:val="000678C6"/>
    <w:rsid w:val="000704E3"/>
    <w:rsid w:val="00071C4B"/>
    <w:rsid w:val="00076478"/>
    <w:rsid w:val="00077CB1"/>
    <w:rsid w:val="000816D6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6A6F"/>
    <w:rsid w:val="000C726E"/>
    <w:rsid w:val="000D1709"/>
    <w:rsid w:val="000E1876"/>
    <w:rsid w:val="000F2B16"/>
    <w:rsid w:val="000F7F7B"/>
    <w:rsid w:val="001122D8"/>
    <w:rsid w:val="00114D49"/>
    <w:rsid w:val="001227F9"/>
    <w:rsid w:val="0012355E"/>
    <w:rsid w:val="001250AE"/>
    <w:rsid w:val="00130BF2"/>
    <w:rsid w:val="00131153"/>
    <w:rsid w:val="00136B66"/>
    <w:rsid w:val="00136D8C"/>
    <w:rsid w:val="001401CA"/>
    <w:rsid w:val="001422EC"/>
    <w:rsid w:val="001459DB"/>
    <w:rsid w:val="001473D0"/>
    <w:rsid w:val="0015299E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A057B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2E4F"/>
    <w:rsid w:val="001D5A39"/>
    <w:rsid w:val="001D7A5F"/>
    <w:rsid w:val="001E0E16"/>
    <w:rsid w:val="001E2097"/>
    <w:rsid w:val="001F2299"/>
    <w:rsid w:val="001F2C51"/>
    <w:rsid w:val="001F7F04"/>
    <w:rsid w:val="00200794"/>
    <w:rsid w:val="00204349"/>
    <w:rsid w:val="002059E5"/>
    <w:rsid w:val="00217F00"/>
    <w:rsid w:val="00221CAF"/>
    <w:rsid w:val="00224EA4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14C1"/>
    <w:rsid w:val="0025793F"/>
    <w:rsid w:val="0026512C"/>
    <w:rsid w:val="002659ED"/>
    <w:rsid w:val="00273E42"/>
    <w:rsid w:val="002773EF"/>
    <w:rsid w:val="0028187F"/>
    <w:rsid w:val="002839EF"/>
    <w:rsid w:val="0028456F"/>
    <w:rsid w:val="00286454"/>
    <w:rsid w:val="00291A27"/>
    <w:rsid w:val="00292808"/>
    <w:rsid w:val="00293275"/>
    <w:rsid w:val="00293F71"/>
    <w:rsid w:val="0029404C"/>
    <w:rsid w:val="00294195"/>
    <w:rsid w:val="00294B78"/>
    <w:rsid w:val="00295497"/>
    <w:rsid w:val="002975BC"/>
    <w:rsid w:val="002A2026"/>
    <w:rsid w:val="002A56F2"/>
    <w:rsid w:val="002A7A4A"/>
    <w:rsid w:val="002B0881"/>
    <w:rsid w:val="002B2FE1"/>
    <w:rsid w:val="002B35D8"/>
    <w:rsid w:val="002B3AF8"/>
    <w:rsid w:val="002C2F03"/>
    <w:rsid w:val="002C3CDF"/>
    <w:rsid w:val="002D08E4"/>
    <w:rsid w:val="002D52C6"/>
    <w:rsid w:val="002D73A4"/>
    <w:rsid w:val="002D782E"/>
    <w:rsid w:val="002D7A89"/>
    <w:rsid w:val="002E352A"/>
    <w:rsid w:val="002F04BC"/>
    <w:rsid w:val="002F1D58"/>
    <w:rsid w:val="002F3963"/>
    <w:rsid w:val="002F51EE"/>
    <w:rsid w:val="00300AFD"/>
    <w:rsid w:val="0030223E"/>
    <w:rsid w:val="00312F83"/>
    <w:rsid w:val="003136C6"/>
    <w:rsid w:val="00315D43"/>
    <w:rsid w:val="003175FB"/>
    <w:rsid w:val="00317F10"/>
    <w:rsid w:val="003213D9"/>
    <w:rsid w:val="00322FF6"/>
    <w:rsid w:val="00323EB5"/>
    <w:rsid w:val="003270E5"/>
    <w:rsid w:val="003362BF"/>
    <w:rsid w:val="0034063C"/>
    <w:rsid w:val="00341D21"/>
    <w:rsid w:val="0034680E"/>
    <w:rsid w:val="00347B9C"/>
    <w:rsid w:val="00351289"/>
    <w:rsid w:val="00360F6F"/>
    <w:rsid w:val="00363BD1"/>
    <w:rsid w:val="00370F36"/>
    <w:rsid w:val="00371D43"/>
    <w:rsid w:val="00377DBA"/>
    <w:rsid w:val="00380DED"/>
    <w:rsid w:val="00381E8A"/>
    <w:rsid w:val="00392353"/>
    <w:rsid w:val="003929E9"/>
    <w:rsid w:val="00392FD4"/>
    <w:rsid w:val="00393C58"/>
    <w:rsid w:val="0039465F"/>
    <w:rsid w:val="003A02CE"/>
    <w:rsid w:val="003B24C4"/>
    <w:rsid w:val="003C29FB"/>
    <w:rsid w:val="003C48C3"/>
    <w:rsid w:val="003C4DC3"/>
    <w:rsid w:val="003C5D79"/>
    <w:rsid w:val="003D12AD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E7DAE"/>
    <w:rsid w:val="003F1667"/>
    <w:rsid w:val="003F476F"/>
    <w:rsid w:val="003F551D"/>
    <w:rsid w:val="00400EC7"/>
    <w:rsid w:val="00401B77"/>
    <w:rsid w:val="004119ED"/>
    <w:rsid w:val="004267EC"/>
    <w:rsid w:val="00431C9F"/>
    <w:rsid w:val="00446CA5"/>
    <w:rsid w:val="004565B5"/>
    <w:rsid w:val="00457867"/>
    <w:rsid w:val="00460914"/>
    <w:rsid w:val="00470B83"/>
    <w:rsid w:val="00471BF0"/>
    <w:rsid w:val="00471C88"/>
    <w:rsid w:val="0047281B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E188D"/>
    <w:rsid w:val="004E618B"/>
    <w:rsid w:val="004E72C9"/>
    <w:rsid w:val="004F5815"/>
    <w:rsid w:val="00500FBF"/>
    <w:rsid w:val="00502216"/>
    <w:rsid w:val="00505514"/>
    <w:rsid w:val="0051053C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B3B91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1C70"/>
    <w:rsid w:val="005F33B3"/>
    <w:rsid w:val="005F4297"/>
    <w:rsid w:val="005F57C2"/>
    <w:rsid w:val="005F7366"/>
    <w:rsid w:val="005F7FA8"/>
    <w:rsid w:val="00605EBA"/>
    <w:rsid w:val="00616893"/>
    <w:rsid w:val="00620BD1"/>
    <w:rsid w:val="00623F5A"/>
    <w:rsid w:val="00624CEC"/>
    <w:rsid w:val="00627637"/>
    <w:rsid w:val="00633839"/>
    <w:rsid w:val="00633A3E"/>
    <w:rsid w:val="00636BD5"/>
    <w:rsid w:val="0064379A"/>
    <w:rsid w:val="006465F1"/>
    <w:rsid w:val="00654F6B"/>
    <w:rsid w:val="00655DA6"/>
    <w:rsid w:val="006560BD"/>
    <w:rsid w:val="00656556"/>
    <w:rsid w:val="00664FEC"/>
    <w:rsid w:val="00665388"/>
    <w:rsid w:val="0066557C"/>
    <w:rsid w:val="0068792F"/>
    <w:rsid w:val="00690905"/>
    <w:rsid w:val="00690B29"/>
    <w:rsid w:val="00690EBB"/>
    <w:rsid w:val="00695200"/>
    <w:rsid w:val="006B621B"/>
    <w:rsid w:val="006B64E4"/>
    <w:rsid w:val="006C0B23"/>
    <w:rsid w:val="006C6BD0"/>
    <w:rsid w:val="006C7D79"/>
    <w:rsid w:val="006E2B68"/>
    <w:rsid w:val="006E50FD"/>
    <w:rsid w:val="006E761D"/>
    <w:rsid w:val="006F0823"/>
    <w:rsid w:val="006F2CD7"/>
    <w:rsid w:val="006F40FB"/>
    <w:rsid w:val="006F50CB"/>
    <w:rsid w:val="006F568F"/>
    <w:rsid w:val="006F60EB"/>
    <w:rsid w:val="007002D6"/>
    <w:rsid w:val="00700C69"/>
    <w:rsid w:val="007036CB"/>
    <w:rsid w:val="00705334"/>
    <w:rsid w:val="00707068"/>
    <w:rsid w:val="00711136"/>
    <w:rsid w:val="007133FB"/>
    <w:rsid w:val="00714F18"/>
    <w:rsid w:val="007201DE"/>
    <w:rsid w:val="007212C2"/>
    <w:rsid w:val="007220BB"/>
    <w:rsid w:val="00723C37"/>
    <w:rsid w:val="00727321"/>
    <w:rsid w:val="00727649"/>
    <w:rsid w:val="007335B3"/>
    <w:rsid w:val="007353CA"/>
    <w:rsid w:val="007400DA"/>
    <w:rsid w:val="00741F68"/>
    <w:rsid w:val="00751D6C"/>
    <w:rsid w:val="00752795"/>
    <w:rsid w:val="007544A2"/>
    <w:rsid w:val="00754F73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95613"/>
    <w:rsid w:val="007B3F55"/>
    <w:rsid w:val="007B6386"/>
    <w:rsid w:val="007C1719"/>
    <w:rsid w:val="007C3508"/>
    <w:rsid w:val="007C3BBC"/>
    <w:rsid w:val="007C432D"/>
    <w:rsid w:val="007D4E6F"/>
    <w:rsid w:val="007D5A92"/>
    <w:rsid w:val="007D6C6C"/>
    <w:rsid w:val="007E22D7"/>
    <w:rsid w:val="007E39DE"/>
    <w:rsid w:val="007E600D"/>
    <w:rsid w:val="007E70B9"/>
    <w:rsid w:val="007F21C3"/>
    <w:rsid w:val="007F2A2F"/>
    <w:rsid w:val="007F2DE5"/>
    <w:rsid w:val="007F2EE5"/>
    <w:rsid w:val="00800B41"/>
    <w:rsid w:val="0080261B"/>
    <w:rsid w:val="00803946"/>
    <w:rsid w:val="00804914"/>
    <w:rsid w:val="008054D7"/>
    <w:rsid w:val="00807A7D"/>
    <w:rsid w:val="00811E07"/>
    <w:rsid w:val="008123EB"/>
    <w:rsid w:val="00812F3D"/>
    <w:rsid w:val="008131EC"/>
    <w:rsid w:val="008174F6"/>
    <w:rsid w:val="00817660"/>
    <w:rsid w:val="008179E7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91A"/>
    <w:rsid w:val="00853ADD"/>
    <w:rsid w:val="00856B88"/>
    <w:rsid w:val="008604B1"/>
    <w:rsid w:val="0086405F"/>
    <w:rsid w:val="00867B92"/>
    <w:rsid w:val="00872A3B"/>
    <w:rsid w:val="00874D55"/>
    <w:rsid w:val="008830E8"/>
    <w:rsid w:val="0088607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265CA"/>
    <w:rsid w:val="009332C8"/>
    <w:rsid w:val="00934EAC"/>
    <w:rsid w:val="00937AFD"/>
    <w:rsid w:val="009408FA"/>
    <w:rsid w:val="00952ECD"/>
    <w:rsid w:val="009548AC"/>
    <w:rsid w:val="00964235"/>
    <w:rsid w:val="00971570"/>
    <w:rsid w:val="0097490B"/>
    <w:rsid w:val="00974B32"/>
    <w:rsid w:val="009801D8"/>
    <w:rsid w:val="009807A8"/>
    <w:rsid w:val="009872BF"/>
    <w:rsid w:val="00987B7E"/>
    <w:rsid w:val="00993154"/>
    <w:rsid w:val="009A2A5E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E78D0"/>
    <w:rsid w:val="009F0091"/>
    <w:rsid w:val="009F2198"/>
    <w:rsid w:val="009F540F"/>
    <w:rsid w:val="00A00230"/>
    <w:rsid w:val="00A023B5"/>
    <w:rsid w:val="00A02C40"/>
    <w:rsid w:val="00A03799"/>
    <w:rsid w:val="00A047A0"/>
    <w:rsid w:val="00A1579F"/>
    <w:rsid w:val="00A20C29"/>
    <w:rsid w:val="00A23B1D"/>
    <w:rsid w:val="00A240D8"/>
    <w:rsid w:val="00A24B5C"/>
    <w:rsid w:val="00A334BB"/>
    <w:rsid w:val="00A354F2"/>
    <w:rsid w:val="00A5507E"/>
    <w:rsid w:val="00A630B1"/>
    <w:rsid w:val="00A8009C"/>
    <w:rsid w:val="00A87795"/>
    <w:rsid w:val="00A9421A"/>
    <w:rsid w:val="00AA01D0"/>
    <w:rsid w:val="00AA290D"/>
    <w:rsid w:val="00AA37E2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C659C"/>
    <w:rsid w:val="00AD392F"/>
    <w:rsid w:val="00AE02CF"/>
    <w:rsid w:val="00AE167C"/>
    <w:rsid w:val="00AE48C4"/>
    <w:rsid w:val="00AE7C3C"/>
    <w:rsid w:val="00AF3E0B"/>
    <w:rsid w:val="00AF3E33"/>
    <w:rsid w:val="00B0241F"/>
    <w:rsid w:val="00B052CA"/>
    <w:rsid w:val="00B10DDD"/>
    <w:rsid w:val="00B112E7"/>
    <w:rsid w:val="00B22C4C"/>
    <w:rsid w:val="00B23594"/>
    <w:rsid w:val="00B23D60"/>
    <w:rsid w:val="00B249E2"/>
    <w:rsid w:val="00B2550A"/>
    <w:rsid w:val="00B25A59"/>
    <w:rsid w:val="00B3183C"/>
    <w:rsid w:val="00B35191"/>
    <w:rsid w:val="00B37D6C"/>
    <w:rsid w:val="00B40857"/>
    <w:rsid w:val="00B419A5"/>
    <w:rsid w:val="00B4277E"/>
    <w:rsid w:val="00B44BAB"/>
    <w:rsid w:val="00B50816"/>
    <w:rsid w:val="00B625B9"/>
    <w:rsid w:val="00B67B8A"/>
    <w:rsid w:val="00B75CE9"/>
    <w:rsid w:val="00B75D87"/>
    <w:rsid w:val="00B82223"/>
    <w:rsid w:val="00B870CD"/>
    <w:rsid w:val="00B87791"/>
    <w:rsid w:val="00B90ECA"/>
    <w:rsid w:val="00B9724B"/>
    <w:rsid w:val="00BA587A"/>
    <w:rsid w:val="00BA66A0"/>
    <w:rsid w:val="00BB0E3B"/>
    <w:rsid w:val="00BB12A5"/>
    <w:rsid w:val="00BB3AA7"/>
    <w:rsid w:val="00BB7E0B"/>
    <w:rsid w:val="00BC05CF"/>
    <w:rsid w:val="00BC47B7"/>
    <w:rsid w:val="00BC72C0"/>
    <w:rsid w:val="00BD1C49"/>
    <w:rsid w:val="00BD45D9"/>
    <w:rsid w:val="00BD586B"/>
    <w:rsid w:val="00BD6B8A"/>
    <w:rsid w:val="00BE4536"/>
    <w:rsid w:val="00BF4481"/>
    <w:rsid w:val="00BF51CD"/>
    <w:rsid w:val="00C025E4"/>
    <w:rsid w:val="00C0604B"/>
    <w:rsid w:val="00C17597"/>
    <w:rsid w:val="00C201B0"/>
    <w:rsid w:val="00C23929"/>
    <w:rsid w:val="00C24F4C"/>
    <w:rsid w:val="00C25569"/>
    <w:rsid w:val="00C27AF8"/>
    <w:rsid w:val="00C40268"/>
    <w:rsid w:val="00C41517"/>
    <w:rsid w:val="00C4224F"/>
    <w:rsid w:val="00C448C8"/>
    <w:rsid w:val="00C45116"/>
    <w:rsid w:val="00C455ED"/>
    <w:rsid w:val="00C513B2"/>
    <w:rsid w:val="00C525F4"/>
    <w:rsid w:val="00C5386C"/>
    <w:rsid w:val="00C546F8"/>
    <w:rsid w:val="00C54FF7"/>
    <w:rsid w:val="00C567F5"/>
    <w:rsid w:val="00C57AC5"/>
    <w:rsid w:val="00C733BA"/>
    <w:rsid w:val="00C733FF"/>
    <w:rsid w:val="00C76688"/>
    <w:rsid w:val="00C80F7E"/>
    <w:rsid w:val="00C81354"/>
    <w:rsid w:val="00C828DC"/>
    <w:rsid w:val="00C833E4"/>
    <w:rsid w:val="00C8442C"/>
    <w:rsid w:val="00C86891"/>
    <w:rsid w:val="00C87933"/>
    <w:rsid w:val="00C9016B"/>
    <w:rsid w:val="00C93032"/>
    <w:rsid w:val="00C93412"/>
    <w:rsid w:val="00C93567"/>
    <w:rsid w:val="00C963A2"/>
    <w:rsid w:val="00CA67E0"/>
    <w:rsid w:val="00CA6D03"/>
    <w:rsid w:val="00CB3DC2"/>
    <w:rsid w:val="00CB4ABB"/>
    <w:rsid w:val="00CB6B50"/>
    <w:rsid w:val="00CC4A67"/>
    <w:rsid w:val="00CC5B6D"/>
    <w:rsid w:val="00CD2CF8"/>
    <w:rsid w:val="00CD5E7A"/>
    <w:rsid w:val="00CD6938"/>
    <w:rsid w:val="00CE4312"/>
    <w:rsid w:val="00CE4EEA"/>
    <w:rsid w:val="00CE652E"/>
    <w:rsid w:val="00CE6E35"/>
    <w:rsid w:val="00CF3DAB"/>
    <w:rsid w:val="00D02464"/>
    <w:rsid w:val="00D06965"/>
    <w:rsid w:val="00D10351"/>
    <w:rsid w:val="00D146D9"/>
    <w:rsid w:val="00D150FD"/>
    <w:rsid w:val="00D206A6"/>
    <w:rsid w:val="00D26E71"/>
    <w:rsid w:val="00D31606"/>
    <w:rsid w:val="00D40B49"/>
    <w:rsid w:val="00D42C1A"/>
    <w:rsid w:val="00D456CE"/>
    <w:rsid w:val="00D4588D"/>
    <w:rsid w:val="00D56A8A"/>
    <w:rsid w:val="00D67CE7"/>
    <w:rsid w:val="00D719A9"/>
    <w:rsid w:val="00D72B97"/>
    <w:rsid w:val="00D73BF8"/>
    <w:rsid w:val="00D763C3"/>
    <w:rsid w:val="00D77D2A"/>
    <w:rsid w:val="00D77EF9"/>
    <w:rsid w:val="00D83681"/>
    <w:rsid w:val="00D84876"/>
    <w:rsid w:val="00D955C1"/>
    <w:rsid w:val="00DA5FC4"/>
    <w:rsid w:val="00DA6903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5884"/>
    <w:rsid w:val="00E0761F"/>
    <w:rsid w:val="00E24EAF"/>
    <w:rsid w:val="00E3019D"/>
    <w:rsid w:val="00E31427"/>
    <w:rsid w:val="00E322D1"/>
    <w:rsid w:val="00E36905"/>
    <w:rsid w:val="00E37869"/>
    <w:rsid w:val="00E37CF0"/>
    <w:rsid w:val="00E46084"/>
    <w:rsid w:val="00E5465A"/>
    <w:rsid w:val="00E60407"/>
    <w:rsid w:val="00E62D0B"/>
    <w:rsid w:val="00E63D0F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25B7"/>
    <w:rsid w:val="00EC7318"/>
    <w:rsid w:val="00EC7FFE"/>
    <w:rsid w:val="00ED3BEE"/>
    <w:rsid w:val="00ED42A1"/>
    <w:rsid w:val="00EF0F3F"/>
    <w:rsid w:val="00EF79A0"/>
    <w:rsid w:val="00F00B4A"/>
    <w:rsid w:val="00F0314F"/>
    <w:rsid w:val="00F06482"/>
    <w:rsid w:val="00F07AAD"/>
    <w:rsid w:val="00F14A7B"/>
    <w:rsid w:val="00F15ED1"/>
    <w:rsid w:val="00F22E68"/>
    <w:rsid w:val="00F24C1D"/>
    <w:rsid w:val="00F269B8"/>
    <w:rsid w:val="00F32039"/>
    <w:rsid w:val="00F352E8"/>
    <w:rsid w:val="00F36F21"/>
    <w:rsid w:val="00F36F61"/>
    <w:rsid w:val="00F37953"/>
    <w:rsid w:val="00F40534"/>
    <w:rsid w:val="00F42144"/>
    <w:rsid w:val="00F50347"/>
    <w:rsid w:val="00F51D9B"/>
    <w:rsid w:val="00F52391"/>
    <w:rsid w:val="00F52B23"/>
    <w:rsid w:val="00F52D39"/>
    <w:rsid w:val="00F570E3"/>
    <w:rsid w:val="00F60F45"/>
    <w:rsid w:val="00F624DE"/>
    <w:rsid w:val="00F6293A"/>
    <w:rsid w:val="00F62D7B"/>
    <w:rsid w:val="00F66B26"/>
    <w:rsid w:val="00F7196A"/>
    <w:rsid w:val="00F765F7"/>
    <w:rsid w:val="00F771D9"/>
    <w:rsid w:val="00F80553"/>
    <w:rsid w:val="00F83F13"/>
    <w:rsid w:val="00F8422A"/>
    <w:rsid w:val="00F84A61"/>
    <w:rsid w:val="00F93919"/>
    <w:rsid w:val="00F9407E"/>
    <w:rsid w:val="00F9676C"/>
    <w:rsid w:val="00FA28A4"/>
    <w:rsid w:val="00FA3232"/>
    <w:rsid w:val="00FA38B2"/>
    <w:rsid w:val="00FA3C2C"/>
    <w:rsid w:val="00FA3F58"/>
    <w:rsid w:val="00FB68ED"/>
    <w:rsid w:val="00FC0408"/>
    <w:rsid w:val="00FC0A10"/>
    <w:rsid w:val="00FC1688"/>
    <w:rsid w:val="00FC4B27"/>
    <w:rsid w:val="00FC5666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7671A4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customStyle="1" w:styleId="41">
    <w:name w:val="אזכור לא מזוהה4"/>
    <w:basedOn w:val="a4"/>
    <w:uiPriority w:val="99"/>
    <w:semiHidden/>
    <w:unhideWhenUsed/>
    <w:rsid w:val="00A023B5"/>
    <w:rPr>
      <w:color w:val="605E5C"/>
      <w:shd w:val="clear" w:color="auto" w:fill="E1DFDD"/>
    </w:rPr>
  </w:style>
  <w:style w:type="paragraph" w:styleId="24">
    <w:name w:val="Body Text 2"/>
    <w:basedOn w:val="a3"/>
    <w:link w:val="25"/>
    <w:rsid w:val="00665388"/>
    <w:pPr>
      <w:spacing w:after="120" w:line="480" w:lineRule="auto"/>
    </w:pPr>
    <w:rPr>
      <w:rFonts w:ascii="Futura Md" w:hAnsi="Futura Md" w:cs="HP_RosenbergSki"/>
      <w:noProof/>
      <w:sz w:val="22"/>
      <w:lang w:eastAsia="he-IL"/>
    </w:rPr>
  </w:style>
  <w:style w:type="character" w:customStyle="1" w:styleId="25">
    <w:name w:val="גוף טקסט 2 תו"/>
    <w:basedOn w:val="a4"/>
    <w:link w:val="24"/>
    <w:rsid w:val="00665388"/>
    <w:rPr>
      <w:rFonts w:ascii="Futura Md" w:hAnsi="Futura Md" w:cs="HP_RosenbergSki"/>
      <w:noProof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l\OneDrive\&#1513;&#1493;&#1500;&#1495;&#1503;%20&#1492;&#1506;&#1489;&#1493;&#1491;&#1492;\&#1502;&#1513;&#1512;&#1491;%20&#1492;&#1488;&#1493;&#1510;&#151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62BF-DB31-4C38-A437-366CAAEEA40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C4A32C-5DC5-4B57-9660-020ECC36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Horaa_Full_Document_Template.docx</Template>
  <TotalTime>27</TotalTime>
  <Pages>1</Pages>
  <Words>428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דוד חתמוף</cp:lastModifiedBy>
  <cp:revision>8</cp:revision>
  <cp:lastPrinted>2024-05-13T07:38:00Z</cp:lastPrinted>
  <dcterms:created xsi:type="dcterms:W3CDTF">2025-09-21T12:45:00Z</dcterms:created>
  <dcterms:modified xsi:type="dcterms:W3CDTF">2026-08-23T12:57:00Z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